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7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1692"/>
        <w:gridCol w:w="1668"/>
        <w:gridCol w:w="1688"/>
        <w:gridCol w:w="1668"/>
        <w:gridCol w:w="1685"/>
        <w:gridCol w:w="1679"/>
      </w:tblGrid>
      <w:tr w:rsidR="009E7821" w:rsidRPr="00322101" w14:paraId="4D79D6F7" w14:textId="77777777" w:rsidTr="00322101">
        <w:tc>
          <w:tcPr>
            <w:tcW w:w="1716" w:type="dxa"/>
            <w:vAlign w:val="center"/>
          </w:tcPr>
          <w:p w14:paraId="461154E9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Owner: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21F34B8F" w14:textId="77777777" w:rsidR="00556980" w:rsidRPr="00322101" w:rsidRDefault="00556980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716" w:type="dxa"/>
            <w:vAlign w:val="center"/>
          </w:tcPr>
          <w:p w14:paraId="0DA6696B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Operator I.D.: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4426F7C0" w14:textId="77777777" w:rsidR="00556980" w:rsidRPr="00322101" w:rsidRDefault="00FB7A15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1716" w:type="dxa"/>
            <w:vAlign w:val="center"/>
          </w:tcPr>
          <w:p w14:paraId="25FB5E56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Date: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375EDE10" w14:textId="24B7C9E5" w:rsidR="00556980" w:rsidRPr="00322101" w:rsidRDefault="009336EE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sz w:val="16"/>
                <w:szCs w:val="16"/>
              </w:rPr>
              <w:t>1/1</w:t>
            </w:r>
            <w:r w:rsidR="00212C22" w:rsidRPr="00322101">
              <w:rPr>
                <w:sz w:val="16"/>
                <w:szCs w:val="16"/>
              </w:rPr>
              <w:t>/20</w:t>
            </w:r>
            <w:r w:rsidR="00021B6E">
              <w:rPr>
                <w:sz w:val="16"/>
                <w:szCs w:val="16"/>
              </w:rPr>
              <w:t>21</w:t>
            </w:r>
            <w:bookmarkStart w:id="0" w:name="_GoBack"/>
            <w:bookmarkEnd w:id="0"/>
          </w:p>
        </w:tc>
      </w:tr>
      <w:tr w:rsidR="009E7821" w:rsidRPr="00322101" w14:paraId="6D4E282D" w14:textId="77777777" w:rsidTr="00322101">
        <w:tc>
          <w:tcPr>
            <w:tcW w:w="1716" w:type="dxa"/>
            <w:vAlign w:val="center"/>
          </w:tcPr>
          <w:p w14:paraId="5638A2B0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Operator: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55C6156D" w14:textId="77777777" w:rsidR="00556980" w:rsidRPr="00322101" w:rsidRDefault="00FB7A15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1716" w:type="dxa"/>
            <w:vAlign w:val="center"/>
          </w:tcPr>
          <w:p w14:paraId="2B30C81F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Tract: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097A18B8" w14:textId="77777777" w:rsidR="00556980" w:rsidRPr="00322101" w:rsidRDefault="00FB7A15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1716" w:type="dxa"/>
            <w:vAlign w:val="center"/>
          </w:tcPr>
          <w:p w14:paraId="2C12FAF3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Field(s):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6F320747" w14:textId="77777777" w:rsidR="00556980" w:rsidRPr="00322101" w:rsidRDefault="00FB7A15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9E7821" w:rsidRPr="00322101" w14:paraId="708542CB" w14:textId="77777777" w:rsidTr="00322101">
        <w:tc>
          <w:tcPr>
            <w:tcW w:w="1716" w:type="dxa"/>
            <w:vAlign w:val="center"/>
          </w:tcPr>
          <w:p w14:paraId="6A682A13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Contract Number: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14:paraId="3923121D" w14:textId="77777777" w:rsidR="00556980" w:rsidRPr="00322101" w:rsidRDefault="00FB7A15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3432" w:type="dxa"/>
            <w:gridSpan w:val="2"/>
            <w:vAlign w:val="center"/>
          </w:tcPr>
          <w:p w14:paraId="117ABC01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Contract Item Numbers</w:t>
            </w:r>
          </w:p>
        </w:tc>
        <w:tc>
          <w:tcPr>
            <w:tcW w:w="3432" w:type="dxa"/>
            <w:gridSpan w:val="2"/>
            <w:tcBorders>
              <w:bottom w:val="single" w:sz="4" w:space="0" w:color="auto"/>
            </w:tcBorders>
            <w:vAlign w:val="center"/>
          </w:tcPr>
          <w:p w14:paraId="2C8B2132" w14:textId="77777777" w:rsidR="00556980" w:rsidRPr="00322101" w:rsidRDefault="003D4BCE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556980" w:rsidRPr="00322101" w14:paraId="2D966B38" w14:textId="77777777" w:rsidTr="00322101">
        <w:tc>
          <w:tcPr>
            <w:tcW w:w="1716" w:type="dxa"/>
            <w:vAlign w:val="center"/>
          </w:tcPr>
          <w:p w14:paraId="43605876" w14:textId="77777777" w:rsidR="00556980" w:rsidRPr="00322101" w:rsidRDefault="00556980" w:rsidP="00322101">
            <w:pPr>
              <w:pStyle w:val="CM5"/>
              <w:spacing w:after="52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Field Office:</w:t>
            </w:r>
          </w:p>
        </w:tc>
        <w:tc>
          <w:tcPr>
            <w:tcW w:w="8580" w:type="dxa"/>
            <w:gridSpan w:val="5"/>
            <w:tcBorders>
              <w:bottom w:val="single" w:sz="4" w:space="0" w:color="auto"/>
            </w:tcBorders>
            <w:vAlign w:val="bottom"/>
          </w:tcPr>
          <w:p w14:paraId="622E844D" w14:textId="77777777" w:rsidR="00556980" w:rsidRPr="00322101" w:rsidRDefault="00FB7A15" w:rsidP="00322101">
            <w:pPr>
              <w:pStyle w:val="CM4"/>
              <w:spacing w:before="120" w:line="48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</w:tbl>
    <w:p w14:paraId="7E9C16BC" w14:textId="77777777" w:rsidR="002B3B76" w:rsidRDefault="002B3B76">
      <w:pPr>
        <w:pStyle w:val="CM5"/>
        <w:spacing w:after="52"/>
        <w:jc w:val="center"/>
        <w:rPr>
          <w:b/>
          <w:bCs/>
          <w:color w:val="000000"/>
          <w:sz w:val="20"/>
          <w:szCs w:val="20"/>
        </w:rPr>
      </w:pPr>
    </w:p>
    <w:p w14:paraId="452130DE" w14:textId="64CDE972" w:rsidR="002479F8" w:rsidRDefault="000E341A">
      <w:pPr>
        <w:pStyle w:val="CM5"/>
        <w:spacing w:after="52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5D4A40" wp14:editId="3C71621E">
                <wp:simplePos x="0" y="0"/>
                <wp:positionH relativeFrom="column">
                  <wp:posOffset>135255</wp:posOffset>
                </wp:positionH>
                <wp:positionV relativeFrom="paragraph">
                  <wp:posOffset>114935</wp:posOffset>
                </wp:positionV>
                <wp:extent cx="6437630" cy="11430"/>
                <wp:effectExtent l="11430" t="7620" r="8890" b="9525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7630" cy="11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5223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0.65pt;margin-top:9.05pt;width:506.9pt;height:.9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"/>
            </w:pict>
          </mc:Fallback>
        </mc:AlternateContent>
      </w:r>
    </w:p>
    <w:p w14:paraId="255C972E" w14:textId="77777777" w:rsidR="00E64CB4" w:rsidRDefault="00E64CB4" w:rsidP="00796FC9">
      <w:pPr>
        <w:pStyle w:val="CM5"/>
        <w:spacing w:before="240" w:after="120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MANDATORY DOCUMENTATION WITHIN THE PLAN </w:t>
      </w:r>
    </w:p>
    <w:tbl>
      <w:tblPr>
        <w:tblW w:w="10368" w:type="dxa"/>
        <w:tblLook w:val="04A0" w:firstRow="1" w:lastRow="0" w:firstColumn="1" w:lastColumn="0" w:noHBand="0" w:noVBand="1"/>
      </w:tblPr>
      <w:tblGrid>
        <w:gridCol w:w="648"/>
        <w:gridCol w:w="9720"/>
      </w:tblGrid>
      <w:tr w:rsidR="0081009F" w:rsidRPr="00322101" w14:paraId="2BE903A4" w14:textId="77777777" w:rsidTr="00322101">
        <w:tc>
          <w:tcPr>
            <w:tcW w:w="648" w:type="dxa"/>
            <w:vMerge w:val="restart"/>
            <w:vAlign w:val="center"/>
          </w:tcPr>
          <w:p w14:paraId="6C209414" w14:textId="77777777" w:rsidR="0081009F" w:rsidRPr="00322101" w:rsidRDefault="00166EB0" w:rsidP="00322101">
            <w:pPr>
              <w:pStyle w:val="CM2"/>
              <w:jc w:val="center"/>
              <w:rPr>
                <w:color w:val="000000"/>
                <w:sz w:val="20"/>
                <w:szCs w:val="20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40F648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14.4pt;height:20.4pt" o:ole="">
                  <v:imagedata r:id="rId10" o:title=""/>
                </v:shape>
                <w:control r:id="rId11" w:name="CheckBox16" w:shapeid="_x0000_i1053"/>
              </w:object>
            </w:r>
          </w:p>
        </w:tc>
        <w:tc>
          <w:tcPr>
            <w:tcW w:w="9720" w:type="dxa"/>
            <w:tcBorders>
              <w:bottom w:val="single" w:sz="4" w:space="0" w:color="auto"/>
            </w:tcBorders>
          </w:tcPr>
          <w:p w14:paraId="38DDB156" w14:textId="77777777" w:rsidR="0081009F" w:rsidRPr="00322101" w:rsidRDefault="005C6F65" w:rsidP="001D4A8F">
            <w:pPr>
              <w:pStyle w:val="CM2"/>
              <w:rPr>
                <w:color w:val="000000"/>
                <w:sz w:val="20"/>
                <w:szCs w:val="20"/>
              </w:rPr>
            </w:pPr>
            <w:r w:rsidRPr="00322101">
              <w:rPr>
                <w:color w:val="000000"/>
                <w:sz w:val="20"/>
                <w:szCs w:val="20"/>
              </w:rPr>
              <w:t xml:space="preserve">Benchmark Inventory and </w:t>
            </w:r>
            <w:r w:rsidR="001D4A8F" w:rsidRPr="00322101">
              <w:rPr>
                <w:color w:val="000000"/>
                <w:sz w:val="20"/>
                <w:szCs w:val="20"/>
              </w:rPr>
              <w:t>E</w:t>
            </w:r>
            <w:r w:rsidRPr="00322101">
              <w:rPr>
                <w:color w:val="000000"/>
                <w:sz w:val="20"/>
                <w:szCs w:val="20"/>
              </w:rPr>
              <w:t>valuation used to identify resource concerns</w:t>
            </w:r>
            <w:r w:rsidR="001D4A8F" w:rsidRPr="00322101">
              <w:rPr>
                <w:color w:val="000000"/>
                <w:sz w:val="20"/>
                <w:szCs w:val="20"/>
              </w:rPr>
              <w:t>, conservation practice purposes</w:t>
            </w:r>
            <w:r w:rsidRPr="00322101">
              <w:rPr>
                <w:color w:val="000000"/>
                <w:sz w:val="20"/>
                <w:szCs w:val="20"/>
              </w:rPr>
              <w:t xml:space="preserve"> and client</w:t>
            </w:r>
            <w:r w:rsidR="0081009F" w:rsidRPr="00322101">
              <w:rPr>
                <w:color w:val="000000"/>
                <w:sz w:val="20"/>
                <w:szCs w:val="20"/>
              </w:rPr>
              <w:t xml:space="preserve"> objective</w:t>
            </w:r>
            <w:r w:rsidRPr="00322101">
              <w:rPr>
                <w:color w:val="000000"/>
                <w:sz w:val="20"/>
                <w:szCs w:val="20"/>
              </w:rPr>
              <w:t>s</w:t>
            </w:r>
            <w:r w:rsidR="0081009F" w:rsidRPr="00322101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81009F" w:rsidRPr="00322101" w14:paraId="7146E492" w14:textId="77777777" w:rsidTr="00322101">
        <w:tc>
          <w:tcPr>
            <w:tcW w:w="648" w:type="dxa"/>
            <w:vMerge/>
          </w:tcPr>
          <w:p w14:paraId="253D646D" w14:textId="77777777" w:rsidR="0081009F" w:rsidRPr="00322101" w:rsidRDefault="0081009F" w:rsidP="00E64CB4">
            <w:pPr>
              <w:pStyle w:val="CM2"/>
              <w:rPr>
                <w:color w:val="000000"/>
                <w:sz w:val="20"/>
                <w:szCs w:val="20"/>
              </w:rPr>
            </w:pPr>
          </w:p>
        </w:tc>
        <w:tc>
          <w:tcPr>
            <w:tcW w:w="9720" w:type="dxa"/>
            <w:tcBorders>
              <w:top w:val="single" w:sz="4" w:space="0" w:color="auto"/>
              <w:bottom w:val="single" w:sz="4" w:space="0" w:color="auto"/>
            </w:tcBorders>
          </w:tcPr>
          <w:p w14:paraId="3F4265C4" w14:textId="77777777" w:rsidR="0081009F" w:rsidRPr="00322101" w:rsidRDefault="0081009F" w:rsidP="00322101">
            <w:pPr>
              <w:pStyle w:val="CM2"/>
              <w:spacing w:before="120"/>
              <w:rPr>
                <w:color w:val="000000"/>
                <w:sz w:val="20"/>
                <w:szCs w:val="20"/>
              </w:rPr>
            </w:pPr>
            <w:r w:rsidRPr="00322101">
              <w:rPr>
                <w:color w:val="000000"/>
                <w:sz w:val="20"/>
                <w:szCs w:val="20"/>
              </w:rPr>
              <w:t xml:space="preserve">Identification of </w:t>
            </w:r>
            <w:r w:rsidR="00584195" w:rsidRPr="00322101">
              <w:rPr>
                <w:color w:val="000000"/>
                <w:sz w:val="20"/>
                <w:szCs w:val="20"/>
              </w:rPr>
              <w:t>the extent of pr</w:t>
            </w:r>
            <w:r w:rsidR="00C16F5B" w:rsidRPr="00322101">
              <w:rPr>
                <w:color w:val="000000"/>
                <w:sz w:val="20"/>
                <w:szCs w:val="20"/>
              </w:rPr>
              <w:t>actices applied and installation/application</w:t>
            </w:r>
            <w:r w:rsidR="00584195" w:rsidRPr="00322101">
              <w:rPr>
                <w:color w:val="000000"/>
                <w:sz w:val="20"/>
                <w:szCs w:val="20"/>
              </w:rPr>
              <w:t xml:space="preserve"> plans.</w:t>
            </w:r>
          </w:p>
        </w:tc>
      </w:tr>
      <w:tr w:rsidR="0081009F" w:rsidRPr="00322101" w14:paraId="6DB966E2" w14:textId="77777777" w:rsidTr="00322101">
        <w:tc>
          <w:tcPr>
            <w:tcW w:w="648" w:type="dxa"/>
            <w:vMerge/>
          </w:tcPr>
          <w:p w14:paraId="47BBA31C" w14:textId="77777777" w:rsidR="0081009F" w:rsidRPr="00322101" w:rsidRDefault="0081009F" w:rsidP="00E64CB4">
            <w:pPr>
              <w:pStyle w:val="CM2"/>
              <w:rPr>
                <w:color w:val="000000"/>
                <w:sz w:val="20"/>
                <w:szCs w:val="20"/>
              </w:rPr>
            </w:pPr>
          </w:p>
        </w:tc>
        <w:tc>
          <w:tcPr>
            <w:tcW w:w="9720" w:type="dxa"/>
            <w:tcBorders>
              <w:top w:val="single" w:sz="4" w:space="0" w:color="auto"/>
              <w:bottom w:val="single" w:sz="4" w:space="0" w:color="auto"/>
            </w:tcBorders>
          </w:tcPr>
          <w:p w14:paraId="046D3C92" w14:textId="77777777" w:rsidR="0081009F" w:rsidRPr="00322101" w:rsidRDefault="009336EE" w:rsidP="00322101">
            <w:pPr>
              <w:pStyle w:val="CM2"/>
              <w:spacing w:before="120"/>
              <w:rPr>
                <w:color w:val="000000"/>
                <w:sz w:val="20"/>
                <w:szCs w:val="20"/>
              </w:rPr>
            </w:pPr>
            <w:r w:rsidRPr="00322101">
              <w:rPr>
                <w:color w:val="000000"/>
                <w:sz w:val="20"/>
                <w:szCs w:val="20"/>
              </w:rPr>
              <w:t xml:space="preserve">Location </w:t>
            </w:r>
            <w:r w:rsidR="00A31A52" w:rsidRPr="00322101">
              <w:rPr>
                <w:color w:val="000000"/>
                <w:sz w:val="20"/>
                <w:szCs w:val="20"/>
              </w:rPr>
              <w:t>of structure</w:t>
            </w:r>
            <w:r w:rsidR="00C16F5B" w:rsidRPr="00322101">
              <w:rPr>
                <w:color w:val="000000"/>
                <w:sz w:val="20"/>
                <w:szCs w:val="20"/>
              </w:rPr>
              <w:t xml:space="preserve"> or facility</w:t>
            </w:r>
            <w:r w:rsidR="00E01E8B" w:rsidRPr="00322101">
              <w:rPr>
                <w:color w:val="000000"/>
                <w:sz w:val="20"/>
                <w:szCs w:val="20"/>
              </w:rPr>
              <w:t xml:space="preserve"> </w:t>
            </w:r>
            <w:r w:rsidR="00584195" w:rsidRPr="00322101">
              <w:rPr>
                <w:color w:val="000000"/>
                <w:sz w:val="20"/>
                <w:szCs w:val="20"/>
              </w:rPr>
              <w:t>(legal description is required).</w:t>
            </w:r>
          </w:p>
        </w:tc>
      </w:tr>
      <w:tr w:rsidR="0081009F" w:rsidRPr="00322101" w14:paraId="2358BF5C" w14:textId="77777777" w:rsidTr="00322101">
        <w:tc>
          <w:tcPr>
            <w:tcW w:w="648" w:type="dxa"/>
            <w:vMerge/>
          </w:tcPr>
          <w:p w14:paraId="7CACCEA1" w14:textId="77777777" w:rsidR="0081009F" w:rsidRPr="00322101" w:rsidRDefault="0081009F" w:rsidP="00E64CB4">
            <w:pPr>
              <w:pStyle w:val="CM2"/>
              <w:rPr>
                <w:color w:val="000000"/>
                <w:sz w:val="20"/>
                <w:szCs w:val="20"/>
              </w:rPr>
            </w:pPr>
          </w:p>
        </w:tc>
        <w:tc>
          <w:tcPr>
            <w:tcW w:w="9720" w:type="dxa"/>
            <w:tcBorders>
              <w:top w:val="single" w:sz="4" w:space="0" w:color="auto"/>
              <w:bottom w:val="single" w:sz="4" w:space="0" w:color="auto"/>
            </w:tcBorders>
          </w:tcPr>
          <w:p w14:paraId="0C7FF14D" w14:textId="77777777" w:rsidR="0081009F" w:rsidRPr="00322101" w:rsidRDefault="0081009F" w:rsidP="00322101">
            <w:pPr>
              <w:pStyle w:val="CM2"/>
              <w:spacing w:before="120"/>
              <w:rPr>
                <w:color w:val="000000"/>
                <w:sz w:val="20"/>
                <w:szCs w:val="20"/>
              </w:rPr>
            </w:pPr>
            <w:r w:rsidRPr="00322101">
              <w:rPr>
                <w:color w:val="000000"/>
                <w:sz w:val="20"/>
                <w:szCs w:val="20"/>
              </w:rPr>
              <w:t>Environme</w:t>
            </w:r>
            <w:r w:rsidR="00584195" w:rsidRPr="00322101">
              <w:rPr>
                <w:color w:val="000000"/>
                <w:sz w:val="20"/>
                <w:szCs w:val="20"/>
              </w:rPr>
              <w:t>ntal Evaluation NRCS-WA-CPA-052.</w:t>
            </w:r>
          </w:p>
        </w:tc>
      </w:tr>
      <w:tr w:rsidR="0081009F" w:rsidRPr="00322101" w14:paraId="3DBDA9D6" w14:textId="77777777" w:rsidTr="00322101">
        <w:tc>
          <w:tcPr>
            <w:tcW w:w="648" w:type="dxa"/>
            <w:vMerge/>
          </w:tcPr>
          <w:p w14:paraId="1EB20297" w14:textId="77777777" w:rsidR="0081009F" w:rsidRPr="00322101" w:rsidRDefault="0081009F" w:rsidP="00E64CB4">
            <w:pPr>
              <w:pStyle w:val="CM2"/>
              <w:rPr>
                <w:color w:val="000000"/>
                <w:sz w:val="20"/>
                <w:szCs w:val="20"/>
              </w:rPr>
            </w:pPr>
          </w:p>
        </w:tc>
        <w:tc>
          <w:tcPr>
            <w:tcW w:w="9720" w:type="dxa"/>
            <w:tcBorders>
              <w:top w:val="single" w:sz="4" w:space="0" w:color="auto"/>
              <w:bottom w:val="single" w:sz="4" w:space="0" w:color="auto"/>
            </w:tcBorders>
          </w:tcPr>
          <w:p w14:paraId="2E1A305A" w14:textId="77777777" w:rsidR="0081009F" w:rsidRPr="00322101" w:rsidRDefault="0081009F" w:rsidP="00322101">
            <w:pPr>
              <w:pStyle w:val="CM2"/>
              <w:spacing w:before="120"/>
              <w:rPr>
                <w:color w:val="000000"/>
                <w:sz w:val="20"/>
                <w:szCs w:val="20"/>
              </w:rPr>
            </w:pPr>
            <w:r w:rsidRPr="00322101">
              <w:rPr>
                <w:color w:val="000000"/>
                <w:sz w:val="20"/>
                <w:szCs w:val="20"/>
              </w:rPr>
              <w:t>Documentation of necessary permits – federal, state, tribal, and local - as applicable.</w:t>
            </w:r>
          </w:p>
        </w:tc>
      </w:tr>
      <w:tr w:rsidR="0081009F" w:rsidRPr="00322101" w14:paraId="6DBC269D" w14:textId="77777777" w:rsidTr="00322101">
        <w:tc>
          <w:tcPr>
            <w:tcW w:w="648" w:type="dxa"/>
            <w:vMerge/>
          </w:tcPr>
          <w:p w14:paraId="302958F9" w14:textId="77777777" w:rsidR="0081009F" w:rsidRPr="00322101" w:rsidRDefault="0081009F" w:rsidP="00E64CB4">
            <w:pPr>
              <w:pStyle w:val="CM2"/>
              <w:rPr>
                <w:color w:val="000000"/>
                <w:sz w:val="20"/>
                <w:szCs w:val="20"/>
              </w:rPr>
            </w:pPr>
          </w:p>
        </w:tc>
        <w:tc>
          <w:tcPr>
            <w:tcW w:w="9720" w:type="dxa"/>
            <w:tcBorders>
              <w:top w:val="single" w:sz="4" w:space="0" w:color="auto"/>
              <w:bottom w:val="single" w:sz="4" w:space="0" w:color="auto"/>
            </w:tcBorders>
          </w:tcPr>
          <w:p w14:paraId="3D472751" w14:textId="77777777" w:rsidR="00584195" w:rsidRPr="00322101" w:rsidRDefault="00584195" w:rsidP="00322101">
            <w:pPr>
              <w:pStyle w:val="CM2"/>
              <w:spacing w:before="120"/>
              <w:rPr>
                <w:color w:val="000000"/>
                <w:sz w:val="20"/>
                <w:szCs w:val="20"/>
              </w:rPr>
            </w:pPr>
            <w:r w:rsidRPr="00322101">
              <w:rPr>
                <w:color w:val="000000"/>
                <w:sz w:val="20"/>
                <w:szCs w:val="20"/>
              </w:rPr>
              <w:t>Process</w:t>
            </w:r>
            <w:r w:rsidR="0081009F" w:rsidRPr="00322101">
              <w:rPr>
                <w:color w:val="000000"/>
                <w:sz w:val="20"/>
                <w:szCs w:val="20"/>
              </w:rPr>
              <w:t xml:space="preserve">-specific </w:t>
            </w:r>
            <w:r w:rsidRPr="00322101">
              <w:rPr>
                <w:color w:val="000000"/>
                <w:sz w:val="20"/>
                <w:szCs w:val="20"/>
              </w:rPr>
              <w:t xml:space="preserve">criteria and </w:t>
            </w:r>
            <w:r w:rsidR="0081009F" w:rsidRPr="00322101">
              <w:rPr>
                <w:color w:val="000000"/>
                <w:sz w:val="20"/>
                <w:szCs w:val="20"/>
              </w:rPr>
              <w:t>specification</w:t>
            </w:r>
            <w:r w:rsidRPr="00322101">
              <w:rPr>
                <w:color w:val="000000"/>
                <w:sz w:val="20"/>
                <w:szCs w:val="20"/>
              </w:rPr>
              <w:t>s with operation and maintenance plans</w:t>
            </w:r>
            <w:r w:rsidR="0081009F" w:rsidRPr="00322101">
              <w:rPr>
                <w:color w:val="000000"/>
                <w:sz w:val="20"/>
                <w:szCs w:val="20"/>
              </w:rPr>
              <w:t>.</w:t>
            </w:r>
          </w:p>
        </w:tc>
      </w:tr>
    </w:tbl>
    <w:p w14:paraId="66224D38" w14:textId="0115EBFE" w:rsidR="00AA7D44" w:rsidRDefault="000E341A" w:rsidP="00B32680">
      <w:pPr>
        <w:pStyle w:val="Default"/>
        <w:ind w:left="835" w:right="1829" w:hanging="835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4BFD22" wp14:editId="63D1C240">
                <wp:simplePos x="0" y="0"/>
                <wp:positionH relativeFrom="column">
                  <wp:posOffset>140970</wp:posOffset>
                </wp:positionH>
                <wp:positionV relativeFrom="paragraph">
                  <wp:posOffset>128905</wp:posOffset>
                </wp:positionV>
                <wp:extent cx="6446520" cy="11430"/>
                <wp:effectExtent l="7620" t="10160" r="13335" b="6985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46520" cy="11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4A1F4" id="AutoShape 10" o:spid="_x0000_s1026" type="#_x0000_t32" style="position:absolute;margin-left:11.1pt;margin-top:10.15pt;width:507.6pt;height:.9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"/>
            </w:pict>
          </mc:Fallback>
        </mc:AlternateContent>
      </w:r>
    </w:p>
    <w:p w14:paraId="4CF944AB" w14:textId="77777777" w:rsidR="001845DA" w:rsidRDefault="00E64CB4" w:rsidP="002B3B76">
      <w:pPr>
        <w:pStyle w:val="Default"/>
        <w:spacing w:before="120" w:after="120"/>
        <w:ind w:left="835" w:right="1829" w:hanging="835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The following additional data are needed for the specific practices listed. </w:t>
      </w:r>
    </w:p>
    <w:p w14:paraId="11CC4078" w14:textId="77777777" w:rsidR="00E64CB4" w:rsidRDefault="00E64CB4" w:rsidP="002B3B76">
      <w:pPr>
        <w:pStyle w:val="CM4"/>
        <w:spacing w:before="120" w:after="120"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Use the Check Box to indicate the Requirements are met. </w:t>
      </w:r>
    </w:p>
    <w:tbl>
      <w:tblPr>
        <w:tblW w:w="10368" w:type="dxa"/>
        <w:tblLook w:val="04A0" w:firstRow="1" w:lastRow="0" w:firstColumn="1" w:lastColumn="0" w:noHBand="0" w:noVBand="1"/>
      </w:tblPr>
      <w:tblGrid>
        <w:gridCol w:w="828"/>
        <w:gridCol w:w="5940"/>
        <w:gridCol w:w="3600"/>
      </w:tblGrid>
      <w:tr w:rsidR="009E7821" w:rsidRPr="00322101" w14:paraId="7D739AAC" w14:textId="77777777" w:rsidTr="0032210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0818" w14:textId="77777777" w:rsidR="00AA7D44" w:rsidRPr="00322101" w:rsidRDefault="00AA7D44" w:rsidP="00322101">
            <w:pPr>
              <w:pStyle w:val="CM5"/>
              <w:spacing w:after="52" w:line="278" w:lineRule="atLeast"/>
              <w:jc w:val="center"/>
              <w:rPr>
                <w:b/>
                <w:bCs/>
                <w:color w:val="000000"/>
                <w:position w:val="4"/>
                <w:sz w:val="20"/>
                <w:szCs w:val="20"/>
                <w:vertAlign w:val="superscript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Check Box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B8D6C05" w14:textId="77777777" w:rsidR="00AA7D44" w:rsidRPr="00322101" w:rsidRDefault="00AA7D44" w:rsidP="00322101">
            <w:pPr>
              <w:pStyle w:val="CM5"/>
              <w:spacing w:after="52" w:line="278" w:lineRule="atLeas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Requirements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75B37D" w14:textId="77777777" w:rsidR="00AA7D44" w:rsidRPr="00322101" w:rsidRDefault="00AA7D44" w:rsidP="00322101">
            <w:pPr>
              <w:pStyle w:val="CM4"/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322101">
              <w:rPr>
                <w:b/>
                <w:color w:val="000000"/>
                <w:sz w:val="20"/>
                <w:szCs w:val="20"/>
              </w:rPr>
              <w:t>COMMENTS</w:t>
            </w:r>
          </w:p>
        </w:tc>
      </w:tr>
      <w:tr w:rsidR="009C7990" w:rsidRPr="00322101" w14:paraId="77EECB7E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368" w:type="dxa"/>
            <w:gridSpan w:val="3"/>
            <w:shd w:val="clear" w:color="auto" w:fill="D9D9D9"/>
            <w:vAlign w:val="center"/>
          </w:tcPr>
          <w:p w14:paraId="5701B7A3" w14:textId="77777777" w:rsidR="009C7990" w:rsidRPr="00322101" w:rsidRDefault="009D03CE" w:rsidP="00322101">
            <w:pPr>
              <w:pStyle w:val="CM4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 w:rsidRPr="00322101">
              <w:rPr>
                <w:b/>
                <w:color w:val="000000"/>
                <w:sz w:val="20"/>
                <w:szCs w:val="20"/>
              </w:rPr>
              <w:t xml:space="preserve"> List</w:t>
            </w:r>
          </w:p>
        </w:tc>
      </w:tr>
      <w:tr w:rsidR="00B32680" w:rsidRPr="00322101" w14:paraId="763E5E9E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1F019477" w14:textId="77777777" w:rsidR="00B32680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553ADC3D">
                <v:shape id="_x0000_i1055" type="#_x0000_t75" style="width:14.4pt;height:20.4pt" o:ole="">
                  <v:imagedata r:id="rId10" o:title=""/>
                </v:shape>
                <w:control r:id="rId12" w:name="CheckBox15" w:shapeid="_x0000_i1055"/>
              </w:object>
            </w:r>
          </w:p>
        </w:tc>
        <w:tc>
          <w:tcPr>
            <w:tcW w:w="5940" w:type="dxa"/>
            <w:vAlign w:val="center"/>
          </w:tcPr>
          <w:p w14:paraId="1AA95E18" w14:textId="77777777" w:rsidR="00B32680" w:rsidRPr="00322101" w:rsidRDefault="004A33B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Size and capacity determination for animal mortality facility</w:t>
            </w:r>
            <w:r w:rsidR="00F27921" w:rsidRPr="0032210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600" w:type="dxa"/>
          </w:tcPr>
          <w:p w14:paraId="6E8B6F6B" w14:textId="77777777" w:rsidR="00B32680" w:rsidRPr="00322101" w:rsidRDefault="00556980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B32680" w:rsidRPr="00322101" w14:paraId="671873D9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51C0D240" w14:textId="77777777" w:rsidR="00B32680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4E1FF6A9">
                <v:shape id="_x0000_i1057" type="#_x0000_t75" style="width:14.4pt;height:20.4pt" o:ole="">
                  <v:imagedata r:id="rId10" o:title=""/>
                </v:shape>
                <w:control r:id="rId13" w:name="CheckBox1" w:shapeid="_x0000_i1057"/>
              </w:object>
            </w:r>
          </w:p>
        </w:tc>
        <w:tc>
          <w:tcPr>
            <w:tcW w:w="5940" w:type="dxa"/>
            <w:vAlign w:val="center"/>
          </w:tcPr>
          <w:p w14:paraId="6D4ECF04" w14:textId="77777777" w:rsidR="00B32680" w:rsidRPr="00322101" w:rsidRDefault="004A33B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Composting and material</w:t>
            </w:r>
            <w:r w:rsidR="00A31A52" w:rsidRPr="00322101">
              <w:rPr>
                <w:rFonts w:ascii="Arial" w:hAnsi="Arial" w:cs="Arial"/>
                <w:sz w:val="18"/>
                <w:szCs w:val="18"/>
              </w:rPr>
              <w:t xml:space="preserve"> transfer system</w:t>
            </w:r>
            <w:r w:rsidR="00F27921" w:rsidRPr="0032210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600" w:type="dxa"/>
          </w:tcPr>
          <w:p w14:paraId="0368D0A1" w14:textId="77777777" w:rsidR="00B32680" w:rsidRPr="00322101" w:rsidRDefault="00754383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B32680" w:rsidRPr="00322101" w14:paraId="3B08A694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302130FD" w14:textId="77777777" w:rsidR="00B32680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3B469DD1">
                <v:shape id="_x0000_i1059" type="#_x0000_t75" style="width:14.4pt;height:20.4pt" o:ole="">
                  <v:imagedata r:id="rId10" o:title=""/>
                </v:shape>
                <w:control r:id="rId14" w:name="CheckBox12" w:shapeid="_x0000_i1059"/>
              </w:object>
            </w:r>
          </w:p>
        </w:tc>
        <w:tc>
          <w:tcPr>
            <w:tcW w:w="5940" w:type="dxa"/>
            <w:vAlign w:val="center"/>
          </w:tcPr>
          <w:p w14:paraId="046115A2" w14:textId="77777777" w:rsidR="00B32680" w:rsidRPr="00322101" w:rsidRDefault="002D3B1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Soils suitability and limitations for relevant soil properties and qualities</w:t>
            </w:r>
            <w:r w:rsidR="00F27921" w:rsidRPr="0032210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600" w:type="dxa"/>
          </w:tcPr>
          <w:p w14:paraId="1B87926A" w14:textId="77777777" w:rsidR="00B32680" w:rsidRPr="00322101" w:rsidRDefault="00754383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B32680" w:rsidRPr="00322101" w14:paraId="2F8757E8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9"/>
        </w:trPr>
        <w:tc>
          <w:tcPr>
            <w:tcW w:w="828" w:type="dxa"/>
            <w:vAlign w:val="center"/>
          </w:tcPr>
          <w:p w14:paraId="55EB4CD6" w14:textId="77777777" w:rsidR="00B32680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1F212E66">
                <v:shape id="_x0000_i1061" type="#_x0000_t75" style="width:14.4pt;height:20.4pt" o:ole="">
                  <v:imagedata r:id="rId10" o:title=""/>
                </v:shape>
                <w:control r:id="rId15" w:name="CheckBox14" w:shapeid="_x0000_i1061"/>
              </w:object>
            </w:r>
          </w:p>
        </w:tc>
        <w:tc>
          <w:tcPr>
            <w:tcW w:w="5940" w:type="dxa"/>
            <w:vAlign w:val="center"/>
          </w:tcPr>
          <w:p w14:paraId="3EEF9C1D" w14:textId="77777777" w:rsidR="00B32680" w:rsidRPr="00322101" w:rsidRDefault="00635062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Grading plan, excavation and quantities</w:t>
            </w:r>
            <w:r w:rsidR="00F27921" w:rsidRPr="0032210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600" w:type="dxa"/>
          </w:tcPr>
          <w:p w14:paraId="0944CD5E" w14:textId="77777777" w:rsidR="00B32680" w:rsidRPr="00322101" w:rsidRDefault="00754383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635062" w:rsidRPr="00322101" w14:paraId="5801DFFD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9"/>
        </w:trPr>
        <w:tc>
          <w:tcPr>
            <w:tcW w:w="828" w:type="dxa"/>
            <w:vAlign w:val="center"/>
          </w:tcPr>
          <w:p w14:paraId="76442111" w14:textId="77777777" w:rsidR="00635062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56FDBFDE">
                <v:shape id="_x0000_i1063" type="#_x0000_t75" style="width:14.4pt;height:20.4pt" o:ole="">
                  <v:imagedata r:id="rId10" o:title=""/>
                </v:shape>
                <w:control r:id="rId16" w:name="CheckBox1411" w:shapeid="_x0000_i1063"/>
              </w:object>
            </w:r>
          </w:p>
        </w:tc>
        <w:tc>
          <w:tcPr>
            <w:tcW w:w="5940" w:type="dxa"/>
            <w:vAlign w:val="center"/>
          </w:tcPr>
          <w:p w14:paraId="2EB57573" w14:textId="77777777" w:rsidR="00635062" w:rsidRPr="00322101" w:rsidRDefault="00635062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 xml:space="preserve">Process flow diagram </w:t>
            </w:r>
            <w:r w:rsidR="002D3B1E" w:rsidRPr="00322101">
              <w:rPr>
                <w:rFonts w:ascii="Arial" w:hAnsi="Arial" w:cs="Arial"/>
                <w:sz w:val="18"/>
                <w:szCs w:val="18"/>
              </w:rPr>
              <w:t>with loading</w:t>
            </w:r>
            <w:r w:rsidRPr="00322101">
              <w:rPr>
                <w:rFonts w:ascii="Arial" w:hAnsi="Arial" w:cs="Arial"/>
                <w:sz w:val="18"/>
                <w:szCs w:val="18"/>
              </w:rPr>
              <w:t xml:space="preserve"> rates, </w:t>
            </w:r>
            <w:r w:rsidR="002D3B1E" w:rsidRPr="00322101">
              <w:rPr>
                <w:rFonts w:ascii="Arial" w:hAnsi="Arial" w:cs="Arial"/>
                <w:sz w:val="18"/>
                <w:szCs w:val="18"/>
              </w:rPr>
              <w:t xml:space="preserve">cycle time </w:t>
            </w:r>
            <w:r w:rsidRPr="00322101">
              <w:rPr>
                <w:rFonts w:ascii="Arial" w:hAnsi="Arial" w:cs="Arial"/>
                <w:sz w:val="18"/>
                <w:szCs w:val="18"/>
              </w:rPr>
              <w:t>and operating temperatures.</w:t>
            </w:r>
          </w:p>
        </w:tc>
        <w:tc>
          <w:tcPr>
            <w:tcW w:w="3600" w:type="dxa"/>
          </w:tcPr>
          <w:p w14:paraId="02678264" w14:textId="77777777" w:rsidR="00635062" w:rsidRPr="00322101" w:rsidRDefault="00635062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BC64AC" w:rsidRPr="00322101" w14:paraId="09D8D8FA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9"/>
        </w:trPr>
        <w:tc>
          <w:tcPr>
            <w:tcW w:w="828" w:type="dxa"/>
            <w:vAlign w:val="center"/>
          </w:tcPr>
          <w:p w14:paraId="5AFAC673" w14:textId="77777777" w:rsidR="00BC64AC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5FB6860E">
                <v:shape id="_x0000_i1065" type="#_x0000_t75" style="width:14.4pt;height:20.4pt" o:ole="">
                  <v:imagedata r:id="rId10" o:title=""/>
                </v:shape>
                <w:control r:id="rId17" w:name="CheckBox141" w:shapeid="_x0000_i1065"/>
              </w:object>
            </w:r>
          </w:p>
        </w:tc>
        <w:tc>
          <w:tcPr>
            <w:tcW w:w="5940" w:type="dxa"/>
            <w:vAlign w:val="center"/>
          </w:tcPr>
          <w:p w14:paraId="619C1CF1" w14:textId="77777777" w:rsidR="00BC64AC" w:rsidRPr="00322101" w:rsidRDefault="002D3B1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Location and Layout, Cross-section, Profile and Detail drawings</w:t>
            </w:r>
            <w:r w:rsidR="00BC64AC" w:rsidRPr="0032210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600" w:type="dxa"/>
          </w:tcPr>
          <w:p w14:paraId="3D0F2A5C" w14:textId="77777777" w:rsidR="00BC64AC" w:rsidRPr="00322101" w:rsidRDefault="00BC64AC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BC64AC" w:rsidRPr="00322101" w14:paraId="417B76E2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5F08A238" w14:textId="77777777" w:rsidR="00BC64AC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7841C231">
                <v:shape id="_x0000_i1067" type="#_x0000_t75" style="width:14.4pt;height:20.4pt" o:ole="">
                  <v:imagedata r:id="rId10" o:title=""/>
                </v:shape>
                <w:control r:id="rId18" w:name="CheckBox131" w:shapeid="_x0000_i1067"/>
              </w:object>
            </w:r>
          </w:p>
        </w:tc>
        <w:tc>
          <w:tcPr>
            <w:tcW w:w="5940" w:type="dxa"/>
            <w:vAlign w:val="center"/>
          </w:tcPr>
          <w:p w14:paraId="69442F69" w14:textId="77777777" w:rsidR="00BC64AC" w:rsidRPr="00322101" w:rsidRDefault="00BC64AC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Construction Specifications.</w:t>
            </w:r>
          </w:p>
        </w:tc>
        <w:tc>
          <w:tcPr>
            <w:tcW w:w="3600" w:type="dxa"/>
          </w:tcPr>
          <w:p w14:paraId="77DBACA7" w14:textId="77777777" w:rsidR="00BC64AC" w:rsidRPr="00322101" w:rsidRDefault="00BC64AC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BC64AC" w:rsidRPr="00322101" w14:paraId="59F794EC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388C8B74" w14:textId="77777777" w:rsidR="00BC64AC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0DC3BC5A">
                <v:shape id="_x0000_i1069" type="#_x0000_t75" style="width:14.4pt;height:20.4pt" o:ole="">
                  <v:imagedata r:id="rId10" o:title=""/>
                </v:shape>
                <w:control r:id="rId19" w:name="CheckBox12111" w:shapeid="_x0000_i1069"/>
              </w:object>
            </w:r>
          </w:p>
        </w:tc>
        <w:tc>
          <w:tcPr>
            <w:tcW w:w="5940" w:type="dxa"/>
            <w:vAlign w:val="center"/>
          </w:tcPr>
          <w:p w14:paraId="02CEA255" w14:textId="77777777" w:rsidR="00BC64AC" w:rsidRPr="00322101" w:rsidRDefault="00BC64AC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Material Specifications.</w:t>
            </w:r>
          </w:p>
        </w:tc>
        <w:tc>
          <w:tcPr>
            <w:tcW w:w="3600" w:type="dxa"/>
          </w:tcPr>
          <w:p w14:paraId="4C364B67" w14:textId="77777777" w:rsidR="00BC64AC" w:rsidRPr="00322101" w:rsidRDefault="00BC64AC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3D4BCE" w:rsidRPr="00322101" w14:paraId="592F7630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0A18FECD" w14:textId="77777777" w:rsidR="003D4BCE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291D8790">
                <v:shape id="_x0000_i1071" type="#_x0000_t75" style="width:14.4pt;height:20.4pt" o:ole="">
                  <v:imagedata r:id="rId10" o:title=""/>
                </v:shape>
                <w:control r:id="rId20" w:name="CheckBox14121" w:shapeid="_x0000_i1071"/>
              </w:object>
            </w:r>
          </w:p>
        </w:tc>
        <w:tc>
          <w:tcPr>
            <w:tcW w:w="5940" w:type="dxa"/>
            <w:vAlign w:val="center"/>
          </w:tcPr>
          <w:p w14:paraId="7BF3A283" w14:textId="77777777" w:rsidR="003D4BCE" w:rsidRPr="00322101" w:rsidRDefault="003D4BC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As-Built Drawings with actual material used.</w:t>
            </w:r>
          </w:p>
        </w:tc>
        <w:tc>
          <w:tcPr>
            <w:tcW w:w="3600" w:type="dxa"/>
          </w:tcPr>
          <w:p w14:paraId="4CAE6397" w14:textId="77777777" w:rsidR="003D4BCE" w:rsidRPr="00322101" w:rsidRDefault="003D4BCE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3D4BCE" w:rsidRPr="00322101" w14:paraId="53C13928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0CD60394" w14:textId="77777777" w:rsidR="003D4BCE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lastRenderedPageBreak/>
              <w:object w:dxaOrig="1440" w:dyaOrig="1440" w14:anchorId="6CE661FF">
                <v:shape id="_x0000_i1073" type="#_x0000_t75" style="width:14.4pt;height:20.4pt" o:ole="">
                  <v:imagedata r:id="rId10" o:title=""/>
                </v:shape>
                <w:control r:id="rId21" w:name="CheckBox1512" w:shapeid="_x0000_i1073"/>
              </w:object>
            </w:r>
          </w:p>
        </w:tc>
        <w:tc>
          <w:tcPr>
            <w:tcW w:w="5940" w:type="dxa"/>
            <w:vAlign w:val="center"/>
          </w:tcPr>
          <w:p w14:paraId="09540D13" w14:textId="77777777" w:rsidR="003D4BCE" w:rsidRPr="00322101" w:rsidRDefault="003D4BC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Operation and Maintenance Plan.</w:t>
            </w:r>
          </w:p>
        </w:tc>
        <w:tc>
          <w:tcPr>
            <w:tcW w:w="3600" w:type="dxa"/>
          </w:tcPr>
          <w:p w14:paraId="7886503D" w14:textId="77777777" w:rsidR="003D4BCE" w:rsidRPr="00322101" w:rsidRDefault="003D4BCE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3D4BCE" w:rsidRPr="00322101" w14:paraId="5AC3A171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36BA9D42" w14:textId="77777777" w:rsidR="003D4BCE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5D4A66CD">
                <v:shape id="_x0000_i1075" type="#_x0000_t75" style="width:14.4pt;height:20.4pt" o:ole="">
                  <v:imagedata r:id="rId10" o:title=""/>
                </v:shape>
                <w:control r:id="rId22" w:name="CheckBox132" w:shapeid="_x0000_i1075"/>
              </w:object>
            </w:r>
          </w:p>
        </w:tc>
        <w:tc>
          <w:tcPr>
            <w:tcW w:w="5940" w:type="dxa"/>
            <w:vAlign w:val="center"/>
          </w:tcPr>
          <w:p w14:paraId="302FABC5" w14:textId="77777777" w:rsidR="003D4BCE" w:rsidRPr="00322101" w:rsidRDefault="003D4BC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Troubleshooting guide for facility operation.</w:t>
            </w:r>
          </w:p>
        </w:tc>
        <w:tc>
          <w:tcPr>
            <w:tcW w:w="3600" w:type="dxa"/>
          </w:tcPr>
          <w:p w14:paraId="2FDD6049" w14:textId="77777777" w:rsidR="003D4BCE" w:rsidRPr="00322101" w:rsidRDefault="003D4BCE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3D4BCE" w:rsidRPr="00322101" w14:paraId="78594AE5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1E154C7C" w14:textId="77777777" w:rsidR="003D4BCE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0A56A75C">
                <v:shape id="_x0000_i1077" type="#_x0000_t75" style="width:14.4pt;height:20.4pt" o:ole="">
                  <v:imagedata r:id="rId10" o:title=""/>
                </v:shape>
                <w:control r:id="rId23" w:name="CheckBox12112" w:shapeid="_x0000_i1077"/>
              </w:object>
            </w:r>
          </w:p>
        </w:tc>
        <w:tc>
          <w:tcPr>
            <w:tcW w:w="5940" w:type="dxa"/>
            <w:vAlign w:val="center"/>
          </w:tcPr>
          <w:p w14:paraId="3224021F" w14:textId="77777777" w:rsidR="003D4BCE" w:rsidRPr="00322101" w:rsidRDefault="003D4BCE" w:rsidP="00322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Emergency contact list for WA DOA, DOE, Health Department, etc.</w:t>
            </w:r>
          </w:p>
        </w:tc>
        <w:tc>
          <w:tcPr>
            <w:tcW w:w="3600" w:type="dxa"/>
          </w:tcPr>
          <w:p w14:paraId="2A722745" w14:textId="77777777" w:rsidR="003D4BCE" w:rsidRPr="00322101" w:rsidRDefault="003D4BCE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3D4BCE" w:rsidRPr="00322101" w14:paraId="13EA203C" w14:textId="77777777" w:rsidTr="0032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828" w:type="dxa"/>
            <w:vAlign w:val="center"/>
          </w:tcPr>
          <w:p w14:paraId="149B2250" w14:textId="77777777" w:rsidR="003D4BCE" w:rsidRPr="00322101" w:rsidRDefault="00166EB0" w:rsidP="00322101">
            <w:pPr>
              <w:pStyle w:val="CM4"/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322101">
              <w:rPr>
                <w:color w:val="000000"/>
                <w:sz w:val="20"/>
                <w:szCs w:val="20"/>
              </w:rPr>
              <w:object w:dxaOrig="1440" w:dyaOrig="1440" w14:anchorId="395F2294">
                <v:shape id="_x0000_i1079" type="#_x0000_t75" style="width:14.4pt;height:20.4pt" o:ole="">
                  <v:imagedata r:id="rId10" o:title=""/>
                </v:shape>
                <w:control r:id="rId24" w:name="CheckBox1311" w:shapeid="_x0000_i1079"/>
              </w:object>
            </w:r>
          </w:p>
        </w:tc>
        <w:tc>
          <w:tcPr>
            <w:tcW w:w="5940" w:type="dxa"/>
            <w:vAlign w:val="center"/>
          </w:tcPr>
          <w:p w14:paraId="1E8018ED" w14:textId="77777777" w:rsidR="003D4BCE" w:rsidRPr="00322101" w:rsidRDefault="003D4BCE" w:rsidP="00322101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color w:val="000000"/>
                <w:sz w:val="18"/>
                <w:szCs w:val="18"/>
              </w:rPr>
            </w:pPr>
            <w:r w:rsidRPr="00322101">
              <w:rPr>
                <w:rFonts w:ascii="Arial" w:hAnsi="Arial" w:cs="Arial"/>
                <w:sz w:val="18"/>
                <w:szCs w:val="18"/>
              </w:rPr>
              <w:t>Record keeping tools for carcass disposal, off-site transport of organic by-products, agricultural wastes used as livestock feed, and other uses of the organic by-products.</w:t>
            </w:r>
          </w:p>
        </w:tc>
        <w:tc>
          <w:tcPr>
            <w:tcW w:w="3600" w:type="dxa"/>
            <w:vAlign w:val="center"/>
          </w:tcPr>
          <w:p w14:paraId="334908FA" w14:textId="77777777" w:rsidR="003D4BCE" w:rsidRPr="00322101" w:rsidRDefault="003D4BCE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</w:tbl>
    <w:p w14:paraId="17E3673B" w14:textId="77777777" w:rsidR="003A2498" w:rsidRDefault="003A2498" w:rsidP="009336EE">
      <w:pPr>
        <w:pStyle w:val="CM2"/>
        <w:spacing w:line="240" w:lineRule="auto"/>
        <w:rPr>
          <w:b/>
          <w:bCs/>
          <w:color w:val="000000"/>
          <w:sz w:val="20"/>
          <w:szCs w:val="20"/>
        </w:rPr>
      </w:pPr>
    </w:p>
    <w:p w14:paraId="09FBF636" w14:textId="77777777" w:rsidR="002B3B76" w:rsidRDefault="002B3B76" w:rsidP="002B3B76">
      <w:pPr>
        <w:pStyle w:val="Default"/>
      </w:pPr>
    </w:p>
    <w:p w14:paraId="22213CCD" w14:textId="77777777" w:rsidR="002B3B76" w:rsidRPr="002B3B76" w:rsidRDefault="002B3B76" w:rsidP="002B3B76">
      <w:pPr>
        <w:pStyle w:val="Default"/>
      </w:pPr>
    </w:p>
    <w:p w14:paraId="70264D60" w14:textId="77777777" w:rsidR="002B3B76" w:rsidRPr="002B3B76" w:rsidRDefault="002B3B76" w:rsidP="002B3B76">
      <w:pPr>
        <w:pStyle w:val="Default"/>
      </w:pPr>
    </w:p>
    <w:tbl>
      <w:tblPr>
        <w:tblW w:w="10368" w:type="dxa"/>
        <w:shd w:val="clear" w:color="auto" w:fill="D9D9D9"/>
        <w:tblLook w:val="04A0" w:firstRow="1" w:lastRow="0" w:firstColumn="1" w:lastColumn="0" w:noHBand="0" w:noVBand="1"/>
      </w:tblPr>
      <w:tblGrid>
        <w:gridCol w:w="10368"/>
      </w:tblGrid>
      <w:tr w:rsidR="003A2498" w:rsidRPr="00322101" w14:paraId="4B1C2E65" w14:textId="77777777" w:rsidTr="00322101">
        <w:tc>
          <w:tcPr>
            <w:tcW w:w="10296" w:type="dxa"/>
            <w:shd w:val="clear" w:color="auto" w:fill="D9D9D9"/>
          </w:tcPr>
          <w:p w14:paraId="087351F7" w14:textId="77777777" w:rsidR="003A2498" w:rsidRPr="00322101" w:rsidRDefault="003A2498" w:rsidP="00322101">
            <w:pPr>
              <w:pStyle w:val="CM2"/>
              <w:spacing w:line="240" w:lineRule="auto"/>
              <w:rPr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Additional practices [supporting practices] may be necessary to implement, install, operate or maintain this practice.  Check the requirements of this practice standard and provide the Practice Documentation Checklist for the necessary supporting practices.</w:t>
            </w:r>
          </w:p>
        </w:tc>
      </w:tr>
    </w:tbl>
    <w:p w14:paraId="132CC557" w14:textId="77777777" w:rsidR="003A2498" w:rsidRDefault="003A2498" w:rsidP="003A2498">
      <w:pPr>
        <w:pStyle w:val="CM3"/>
        <w:spacing w:line="240" w:lineRule="auto"/>
        <w:jc w:val="both"/>
        <w:rPr>
          <w:b/>
          <w:bCs/>
          <w:color w:val="000000"/>
          <w:sz w:val="20"/>
          <w:szCs w:val="20"/>
        </w:rPr>
      </w:pP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4"/>
        <w:gridCol w:w="4374"/>
        <w:gridCol w:w="4410"/>
      </w:tblGrid>
      <w:tr w:rsidR="009E7821" w:rsidRPr="00322101" w14:paraId="1859F15A" w14:textId="77777777" w:rsidTr="00322101"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B5C9E" w14:textId="77777777" w:rsidR="003A2498" w:rsidRPr="00322101" w:rsidRDefault="003A2498" w:rsidP="00322101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322101">
              <w:rPr>
                <w:b/>
                <w:sz w:val="20"/>
                <w:szCs w:val="20"/>
              </w:rPr>
              <w:t>Practice Code</w:t>
            </w:r>
          </w:p>
        </w:tc>
        <w:tc>
          <w:tcPr>
            <w:tcW w:w="4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5E3CF436" w14:textId="77777777" w:rsidR="003A2498" w:rsidRPr="00322101" w:rsidRDefault="003A2498" w:rsidP="00322101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322101">
              <w:rPr>
                <w:b/>
                <w:sz w:val="20"/>
                <w:szCs w:val="20"/>
              </w:rPr>
              <w:t>Practice Name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719B26" w14:textId="77777777" w:rsidR="003A2498" w:rsidRPr="00322101" w:rsidRDefault="003A2498" w:rsidP="00322101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322101">
              <w:rPr>
                <w:b/>
                <w:sz w:val="20"/>
                <w:szCs w:val="20"/>
              </w:rPr>
              <w:t>Comments</w:t>
            </w:r>
          </w:p>
        </w:tc>
      </w:tr>
      <w:tr w:rsidR="003A2498" w:rsidRPr="00322101" w14:paraId="20271B36" w14:textId="77777777" w:rsidTr="00322101">
        <w:tc>
          <w:tcPr>
            <w:tcW w:w="1584" w:type="dxa"/>
            <w:tcBorders>
              <w:top w:val="single" w:sz="4" w:space="0" w:color="auto"/>
            </w:tcBorders>
          </w:tcPr>
          <w:p w14:paraId="4D8CB66D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4374" w:type="dxa"/>
            <w:tcBorders>
              <w:top w:val="single" w:sz="4" w:space="0" w:color="auto"/>
            </w:tcBorders>
          </w:tcPr>
          <w:p w14:paraId="2A3F5E4C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4410" w:type="dxa"/>
            <w:tcBorders>
              <w:top w:val="single" w:sz="4" w:space="0" w:color="auto"/>
            </w:tcBorders>
          </w:tcPr>
          <w:p w14:paraId="5C115642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3A2498" w:rsidRPr="00322101" w14:paraId="63597AEF" w14:textId="77777777" w:rsidTr="00322101">
        <w:tc>
          <w:tcPr>
            <w:tcW w:w="1584" w:type="dxa"/>
          </w:tcPr>
          <w:p w14:paraId="174BBC6A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4374" w:type="dxa"/>
          </w:tcPr>
          <w:p w14:paraId="4F87E129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4410" w:type="dxa"/>
          </w:tcPr>
          <w:p w14:paraId="2AD5B3A5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  <w:tr w:rsidR="003A2498" w:rsidRPr="00322101" w14:paraId="45BC9828" w14:textId="77777777" w:rsidTr="00322101">
        <w:tc>
          <w:tcPr>
            <w:tcW w:w="1584" w:type="dxa"/>
          </w:tcPr>
          <w:p w14:paraId="7ACE134A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4374" w:type="dxa"/>
          </w:tcPr>
          <w:p w14:paraId="4EC6F05F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4410" w:type="dxa"/>
          </w:tcPr>
          <w:p w14:paraId="41005B55" w14:textId="77777777" w:rsidR="003A2498" w:rsidRPr="00322101" w:rsidRDefault="003A2498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</w:tr>
    </w:tbl>
    <w:p w14:paraId="6F260CEC" w14:textId="77777777" w:rsidR="00E24310" w:rsidRDefault="00E24310" w:rsidP="009C7990">
      <w:pPr>
        <w:pStyle w:val="Default"/>
      </w:pPr>
    </w:p>
    <w:p w14:paraId="21CAA422" w14:textId="77777777" w:rsidR="00B32680" w:rsidRPr="00B32680" w:rsidRDefault="00B32680" w:rsidP="00B32680">
      <w:pPr>
        <w:pStyle w:val="CM3"/>
        <w:spacing w:line="240" w:lineRule="auto"/>
        <w:jc w:val="both"/>
        <w:rPr>
          <w:b/>
          <w:bCs/>
          <w:color w:val="000000"/>
          <w:sz w:val="20"/>
          <w:szCs w:val="20"/>
        </w:rPr>
      </w:pPr>
    </w:p>
    <w:p w14:paraId="7607837D" w14:textId="77777777" w:rsidR="00E64CB4" w:rsidRPr="00B32680" w:rsidRDefault="00E64CB4" w:rsidP="00B32680">
      <w:pPr>
        <w:pStyle w:val="CM3"/>
        <w:spacing w:line="240" w:lineRule="auto"/>
        <w:jc w:val="both"/>
        <w:rPr>
          <w:b/>
          <w:bCs/>
          <w:color w:val="000000"/>
          <w:sz w:val="28"/>
          <w:szCs w:val="28"/>
        </w:rPr>
      </w:pPr>
      <w:r w:rsidRPr="00B32680">
        <w:rPr>
          <w:b/>
          <w:bCs/>
          <w:color w:val="000000"/>
          <w:sz w:val="28"/>
          <w:szCs w:val="28"/>
        </w:rPr>
        <w:t xml:space="preserve">Certification: </w:t>
      </w:r>
    </w:p>
    <w:p w14:paraId="194C5C22" w14:textId="77777777" w:rsidR="00F27921" w:rsidRPr="00F27921" w:rsidRDefault="00F27921" w:rsidP="00F27921">
      <w:pPr>
        <w:pStyle w:val="Default"/>
        <w:jc w:val="both"/>
        <w:rPr>
          <w:b/>
          <w:bCs/>
          <w:sz w:val="20"/>
          <w:szCs w:val="20"/>
        </w:rPr>
      </w:pPr>
      <w:r w:rsidRPr="00F27921">
        <w:rPr>
          <w:b/>
          <w:bCs/>
          <w:sz w:val="20"/>
          <w:szCs w:val="20"/>
        </w:rPr>
        <w:t>For non-NRCS employees: If state license is required to complete this practice then the certifying individual must affix their signature and stamp (i.e.; PE Stamp) to this certification.</w:t>
      </w:r>
    </w:p>
    <w:p w14:paraId="2177326F" w14:textId="77777777" w:rsidR="00F27921" w:rsidRDefault="00F27921" w:rsidP="005B2D95">
      <w:pPr>
        <w:pStyle w:val="Default"/>
        <w:jc w:val="both"/>
        <w:rPr>
          <w:b/>
          <w:bCs/>
          <w:sz w:val="20"/>
          <w:szCs w:val="20"/>
        </w:rPr>
      </w:pPr>
    </w:p>
    <w:p w14:paraId="74D69AFF" w14:textId="77777777" w:rsidR="00E64CB4" w:rsidRDefault="00E64CB4" w:rsidP="005B2D95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 have completed a review of all of the practice documentation and certify the applied practice meets NRCS specifications.</w:t>
      </w:r>
    </w:p>
    <w:p w14:paraId="68051E32" w14:textId="77777777" w:rsidR="00F27921" w:rsidRDefault="00F27921" w:rsidP="005B2D95">
      <w:pPr>
        <w:pStyle w:val="Default"/>
        <w:jc w:val="both"/>
        <w:rPr>
          <w:b/>
          <w:bCs/>
          <w:sz w:val="20"/>
          <w:szCs w:val="20"/>
        </w:rPr>
      </w:pPr>
    </w:p>
    <w:tbl>
      <w:tblPr>
        <w:tblW w:w="10368" w:type="dxa"/>
        <w:tblLook w:val="04A0" w:firstRow="1" w:lastRow="0" w:firstColumn="1" w:lastColumn="0" w:noHBand="0" w:noVBand="1"/>
      </w:tblPr>
      <w:tblGrid>
        <w:gridCol w:w="1772"/>
        <w:gridCol w:w="3466"/>
        <w:gridCol w:w="1440"/>
        <w:gridCol w:w="3690"/>
      </w:tblGrid>
      <w:tr w:rsidR="009E7821" w:rsidRPr="00322101" w14:paraId="2B2A62B4" w14:textId="77777777" w:rsidTr="00322101">
        <w:tc>
          <w:tcPr>
            <w:tcW w:w="1772" w:type="dxa"/>
            <w:vAlign w:val="center"/>
          </w:tcPr>
          <w:p w14:paraId="27646438" w14:textId="77777777" w:rsidR="005B2D95" w:rsidRPr="00322101" w:rsidRDefault="005B2D95" w:rsidP="00322101">
            <w:pPr>
              <w:pStyle w:val="CM4"/>
              <w:spacing w:after="127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Certified by /s/:</w:t>
            </w:r>
          </w:p>
        </w:tc>
        <w:tc>
          <w:tcPr>
            <w:tcW w:w="3466" w:type="dxa"/>
            <w:tcBorders>
              <w:bottom w:val="single" w:sz="4" w:space="0" w:color="auto"/>
            </w:tcBorders>
          </w:tcPr>
          <w:p w14:paraId="51657C14" w14:textId="77777777" w:rsidR="005B2D95" w:rsidRPr="00322101" w:rsidRDefault="003B2757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1440" w:type="dxa"/>
            <w:vAlign w:val="center"/>
          </w:tcPr>
          <w:p w14:paraId="3D55ECE6" w14:textId="77777777" w:rsidR="005B2D95" w:rsidRPr="00322101" w:rsidRDefault="005B2D95" w:rsidP="00322101">
            <w:pPr>
              <w:pStyle w:val="CM4"/>
              <w:spacing w:after="127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22101">
              <w:rPr>
                <w:b/>
                <w:bCs/>
                <w:color w:val="000000"/>
                <w:sz w:val="20"/>
                <w:szCs w:val="20"/>
              </w:rPr>
              <w:t>Date:</w:t>
            </w:r>
          </w:p>
        </w:tc>
        <w:tc>
          <w:tcPr>
            <w:tcW w:w="3690" w:type="dxa"/>
            <w:tcBorders>
              <w:bottom w:val="single" w:sz="4" w:space="0" w:color="auto"/>
            </w:tcBorders>
          </w:tcPr>
          <w:p w14:paraId="246E0108" w14:textId="77777777" w:rsidR="005B2D95" w:rsidRPr="00322101" w:rsidRDefault="003B2757" w:rsidP="00322101">
            <w:pPr>
              <w:pStyle w:val="CM4"/>
              <w:spacing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a date.</w:t>
            </w:r>
          </w:p>
        </w:tc>
      </w:tr>
      <w:tr w:rsidR="009E7821" w:rsidRPr="00322101" w14:paraId="428D8DA0" w14:textId="77777777" w:rsidTr="00322101">
        <w:tc>
          <w:tcPr>
            <w:tcW w:w="1772" w:type="dxa"/>
            <w:vAlign w:val="center"/>
          </w:tcPr>
          <w:p w14:paraId="14196238" w14:textId="77777777" w:rsidR="005B2D95" w:rsidRPr="00322101" w:rsidRDefault="005B2D95" w:rsidP="00322101">
            <w:pPr>
              <w:pStyle w:val="Default"/>
              <w:spacing w:before="240"/>
              <w:jc w:val="right"/>
              <w:rPr>
                <w:b/>
                <w:bCs/>
                <w:sz w:val="20"/>
                <w:szCs w:val="20"/>
              </w:rPr>
            </w:pPr>
            <w:r w:rsidRPr="00322101">
              <w:rPr>
                <w:b/>
                <w:bCs/>
                <w:sz w:val="20"/>
                <w:szCs w:val="20"/>
              </w:rPr>
              <w:t>Job Title:</w:t>
            </w:r>
          </w:p>
        </w:tc>
        <w:tc>
          <w:tcPr>
            <w:tcW w:w="3466" w:type="dxa"/>
            <w:tcBorders>
              <w:top w:val="single" w:sz="4" w:space="0" w:color="auto"/>
              <w:bottom w:val="single" w:sz="4" w:space="0" w:color="auto"/>
            </w:tcBorders>
          </w:tcPr>
          <w:p w14:paraId="2CD9B51E" w14:textId="77777777" w:rsidR="005B2D95" w:rsidRPr="00322101" w:rsidRDefault="003B2757" w:rsidP="00322101">
            <w:pPr>
              <w:pStyle w:val="CM4"/>
              <w:spacing w:before="240"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Click here to enter text.</w:t>
            </w:r>
          </w:p>
        </w:tc>
        <w:tc>
          <w:tcPr>
            <w:tcW w:w="1440" w:type="dxa"/>
            <w:vAlign w:val="center"/>
          </w:tcPr>
          <w:p w14:paraId="37061145" w14:textId="77777777" w:rsidR="005B2D95" w:rsidRPr="00322101" w:rsidRDefault="005B2D95" w:rsidP="00322101">
            <w:pPr>
              <w:pStyle w:val="Default"/>
              <w:spacing w:before="240"/>
              <w:jc w:val="right"/>
              <w:rPr>
                <w:b/>
                <w:bCs/>
                <w:sz w:val="20"/>
                <w:szCs w:val="20"/>
              </w:rPr>
            </w:pPr>
            <w:r w:rsidRPr="00322101">
              <w:rPr>
                <w:b/>
                <w:bCs/>
                <w:sz w:val="20"/>
                <w:szCs w:val="20"/>
              </w:rPr>
              <w:t>JAA LEVEL:</w:t>
            </w:r>
          </w:p>
        </w:tc>
        <w:tc>
          <w:tcPr>
            <w:tcW w:w="3690" w:type="dxa"/>
            <w:tcBorders>
              <w:top w:val="single" w:sz="4" w:space="0" w:color="auto"/>
              <w:bottom w:val="single" w:sz="4" w:space="0" w:color="auto"/>
            </w:tcBorders>
          </w:tcPr>
          <w:p w14:paraId="7ED167F1" w14:textId="77777777" w:rsidR="005B2D95" w:rsidRPr="00322101" w:rsidRDefault="003B2757" w:rsidP="00322101">
            <w:pPr>
              <w:pStyle w:val="CM4"/>
              <w:spacing w:before="240" w:line="360" w:lineRule="auto"/>
              <w:rPr>
                <w:color w:val="000000"/>
                <w:sz w:val="16"/>
                <w:szCs w:val="16"/>
              </w:rPr>
            </w:pPr>
            <w:r w:rsidRPr="00322101">
              <w:rPr>
                <w:color w:val="000000"/>
                <w:sz w:val="16"/>
                <w:szCs w:val="16"/>
              </w:rPr>
              <w:t>Choose an item.</w:t>
            </w:r>
          </w:p>
        </w:tc>
      </w:tr>
    </w:tbl>
    <w:p w14:paraId="4B7EFD61" w14:textId="77777777" w:rsidR="005B2D95" w:rsidRDefault="005B2D95" w:rsidP="002B3B76">
      <w:pPr>
        <w:pStyle w:val="Default"/>
        <w:spacing w:before="240"/>
        <w:rPr>
          <w:sz w:val="20"/>
          <w:szCs w:val="20"/>
        </w:rPr>
      </w:pPr>
    </w:p>
    <w:p w14:paraId="61CB4C4D" w14:textId="73730F22" w:rsidR="00DE76FE" w:rsidRDefault="000E341A" w:rsidP="00DE76FE">
      <w:pPr>
        <w:pStyle w:val="Defaul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11BE5D69" wp14:editId="4C1C443F">
                <wp:simplePos x="0" y="0"/>
                <wp:positionH relativeFrom="column">
                  <wp:align>right</wp:align>
                </wp:positionH>
                <wp:positionV relativeFrom="paragraph">
                  <wp:posOffset>83820</wp:posOffset>
                </wp:positionV>
                <wp:extent cx="2605405" cy="1748790"/>
                <wp:effectExtent l="11430" t="8890" r="12065" b="13970"/>
                <wp:wrapTight wrapText="bothSides">
                  <wp:wrapPolygon edited="0">
                    <wp:start x="-79" y="-118"/>
                    <wp:lineTo x="-79" y="21482"/>
                    <wp:lineTo x="21679" y="21482"/>
                    <wp:lineTo x="21679" y="-118"/>
                    <wp:lineTo x="-79" y="-118"/>
                  </wp:wrapPolygon>
                </wp:wrapTight>
                <wp:docPr id="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5405" cy="174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7C18D" w14:textId="77777777" w:rsidR="002D3B1E" w:rsidRDefault="002D3B1E" w:rsidP="00F27921">
                            <w:pPr>
                              <w:spacing w:before="840" w:after="120"/>
                              <w:jc w:val="center"/>
                            </w:pPr>
                            <w:r>
                              <w:t>ENGINEER</w:t>
                            </w:r>
                          </w:p>
                          <w:p w14:paraId="6D991B0E" w14:textId="77777777" w:rsidR="002D3B1E" w:rsidRPr="00966D75" w:rsidRDefault="002D3B1E" w:rsidP="00F27921">
                            <w:pPr>
                              <w:jc w:val="center"/>
                            </w:pPr>
                            <w:r>
                              <w:t>STAMP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BE5D69" id="Rectangle 21" o:spid="_x0000_s1026" style="position:absolute;margin-left:153.95pt;margin-top:6.6pt;width:205.15pt;height:137.7pt;z-index:-251657728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">
                <v:textbox>
                  <w:txbxContent>
                    <w:p w14:paraId="3D07C18D" w14:textId="77777777" w:rsidR="002D3B1E" w:rsidRDefault="002D3B1E" w:rsidP="00F27921">
                      <w:pPr>
                        <w:spacing w:before="840" w:after="120"/>
                        <w:jc w:val="center"/>
                      </w:pPr>
                      <w:r>
                        <w:t>ENGINEER</w:t>
                      </w:r>
                    </w:p>
                    <w:p w14:paraId="6D991B0E" w14:textId="77777777" w:rsidR="002D3B1E" w:rsidRPr="00966D75" w:rsidRDefault="002D3B1E" w:rsidP="00F27921">
                      <w:pPr>
                        <w:jc w:val="center"/>
                      </w:pPr>
                      <w:r>
                        <w:t>STAMP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4F3B0C8D" w14:textId="77777777" w:rsidR="00DE76FE" w:rsidRDefault="00DE76FE" w:rsidP="00F27921">
      <w:pPr>
        <w:pStyle w:val="Default"/>
        <w:rPr>
          <w:sz w:val="20"/>
          <w:szCs w:val="20"/>
        </w:rPr>
      </w:pPr>
    </w:p>
    <w:sectPr w:rsidR="00DE76FE" w:rsidSect="005D1EB8">
      <w:headerReference w:type="default" r:id="rId25"/>
      <w:footerReference w:type="default" r:id="rId26"/>
      <w:pgSz w:w="12240" w:h="15840" w:code="1"/>
      <w:pgMar w:top="1440" w:right="1080" w:bottom="1440" w:left="108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577BB" w14:textId="77777777" w:rsidR="00631135" w:rsidRDefault="00631135" w:rsidP="003B2757">
      <w:pPr>
        <w:spacing w:after="0" w:line="240" w:lineRule="auto"/>
      </w:pPr>
      <w:r>
        <w:separator/>
      </w:r>
    </w:p>
  </w:endnote>
  <w:endnote w:type="continuationSeparator" w:id="0">
    <w:p w14:paraId="18B48A1A" w14:textId="77777777" w:rsidR="00631135" w:rsidRDefault="00631135" w:rsidP="003B2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3FC52" w14:textId="573FA567" w:rsidR="002D3B1E" w:rsidRDefault="002D3B1E">
    <w:pPr>
      <w:pStyle w:val="Footer"/>
    </w:pPr>
    <w:r>
      <w:t xml:space="preserve">Page </w:t>
    </w:r>
    <w:r w:rsidR="00021B6E">
      <w:fldChar w:fldCharType="begin"/>
    </w:r>
    <w:r w:rsidR="00021B6E">
      <w:instrText xml:space="preserve"> PAGE   \* MERGEFORMAT </w:instrText>
    </w:r>
    <w:r w:rsidR="00021B6E">
      <w:fldChar w:fldCharType="separate"/>
    </w:r>
    <w:r w:rsidR="00EB5375">
      <w:rPr>
        <w:noProof/>
      </w:rPr>
      <w:t>1</w:t>
    </w:r>
    <w:r w:rsidR="00021B6E">
      <w:rPr>
        <w:noProof/>
      </w:rPr>
      <w:fldChar w:fldCharType="end"/>
    </w:r>
    <w:r>
      <w:t xml:space="preserve"> of </w:t>
    </w:r>
    <w:r w:rsidR="00021B6E">
      <w:fldChar w:fldCharType="begin"/>
    </w:r>
    <w:r w:rsidR="00021B6E">
      <w:instrText xml:space="preserve"> DOCPROPERTY  Pages  \* MERGEFORMAT </w:instrText>
    </w:r>
    <w:r w:rsidR="00021B6E">
      <w:fldChar w:fldCharType="separate"/>
    </w:r>
    <w:r w:rsidR="00EB5375">
      <w:t>2</w:t>
    </w:r>
    <w:r w:rsidR="00021B6E">
      <w:fldChar w:fldCharType="end"/>
    </w:r>
    <w:r>
      <w:t xml:space="preserve">                                                             </w:t>
    </w:r>
    <w:r w:rsidR="00021B6E">
      <w:t>January</w:t>
    </w:r>
    <w:r>
      <w:t xml:space="preserve"> 20</w:t>
    </w:r>
    <w:r w:rsidR="00021B6E"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C74B3" w14:textId="77777777" w:rsidR="00631135" w:rsidRDefault="00631135" w:rsidP="003B2757">
      <w:pPr>
        <w:spacing w:after="0" w:line="240" w:lineRule="auto"/>
      </w:pPr>
      <w:r>
        <w:separator/>
      </w:r>
    </w:p>
  </w:footnote>
  <w:footnote w:type="continuationSeparator" w:id="0">
    <w:p w14:paraId="4BB83E94" w14:textId="77777777" w:rsidR="00631135" w:rsidRDefault="00631135" w:rsidP="003B2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84C46" w14:textId="70C259A5" w:rsidR="002D3B1E" w:rsidRPr="005C6F65" w:rsidRDefault="000E341A" w:rsidP="00443248">
    <w:pPr>
      <w:pStyle w:val="Head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 wp14:anchorId="3F871A46" wp14:editId="19DDE5B7">
          <wp:simplePos x="0" y="0"/>
          <wp:positionH relativeFrom="column">
            <wp:posOffset>-300355</wp:posOffset>
          </wp:positionH>
          <wp:positionV relativeFrom="paragraph">
            <wp:posOffset>8255</wp:posOffset>
          </wp:positionV>
          <wp:extent cx="1179830" cy="354965"/>
          <wp:effectExtent l="0" t="0" r="0" b="0"/>
          <wp:wrapTight wrapText="bothSides">
            <wp:wrapPolygon edited="0">
              <wp:start x="1744" y="0"/>
              <wp:lineTo x="0" y="9274"/>
              <wp:lineTo x="0" y="13911"/>
              <wp:lineTo x="698" y="18547"/>
              <wp:lineTo x="1744" y="20866"/>
              <wp:lineTo x="2093" y="20866"/>
              <wp:lineTo x="4185" y="20866"/>
              <wp:lineTo x="21274" y="20866"/>
              <wp:lineTo x="20926" y="0"/>
              <wp:lineTo x="1744" y="0"/>
            </wp:wrapPolygon>
          </wp:wrapTight>
          <wp:docPr id="1" name="Picture 0" descr="nrcs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nrcs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9830" cy="354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3B1E" w:rsidRPr="005C6F65">
      <w:rPr>
        <w:rFonts w:ascii="Arial" w:hAnsi="Arial" w:cs="Arial"/>
        <w:sz w:val="20"/>
        <w:szCs w:val="20"/>
      </w:rPr>
      <w:t>United States Department of Agriculture</w:t>
    </w:r>
  </w:p>
  <w:p w14:paraId="2112CD5B" w14:textId="77777777" w:rsidR="002D3B1E" w:rsidRPr="005C6F65" w:rsidRDefault="002D3B1E" w:rsidP="00443248">
    <w:pPr>
      <w:pStyle w:val="Header"/>
      <w:jc w:val="center"/>
      <w:rPr>
        <w:rFonts w:ascii="Arial" w:hAnsi="Arial" w:cs="Arial"/>
        <w:sz w:val="20"/>
        <w:szCs w:val="20"/>
      </w:rPr>
    </w:pPr>
    <w:r w:rsidRPr="005C6F65">
      <w:rPr>
        <w:rFonts w:ascii="Arial" w:hAnsi="Arial" w:cs="Arial"/>
        <w:sz w:val="20"/>
        <w:szCs w:val="20"/>
      </w:rPr>
      <w:t>Natural Resources Conservation Service, Washington</w:t>
    </w:r>
  </w:p>
  <w:p w14:paraId="695CF12D" w14:textId="77777777" w:rsidR="002D3B1E" w:rsidRDefault="002D3B1E" w:rsidP="00443248">
    <w:pPr>
      <w:pStyle w:val="Header"/>
      <w:jc w:val="center"/>
      <w:rPr>
        <w:rFonts w:ascii="Arial" w:hAnsi="Arial" w:cs="Arial"/>
        <w:b/>
        <w:sz w:val="20"/>
        <w:szCs w:val="20"/>
      </w:rPr>
    </w:pPr>
    <w:r w:rsidRPr="005C6F65">
      <w:rPr>
        <w:rFonts w:ascii="Arial" w:hAnsi="Arial" w:cs="Arial"/>
        <w:b/>
        <w:sz w:val="20"/>
        <w:szCs w:val="20"/>
      </w:rPr>
      <w:t>NRCS-WA PRACTICE DOCUMENTATION REQUIREMENTS</w:t>
    </w:r>
  </w:p>
  <w:p w14:paraId="2D9D3260" w14:textId="77777777" w:rsidR="002D3B1E" w:rsidRPr="005C6F65" w:rsidRDefault="002D3B1E" w:rsidP="00443248">
    <w:pPr>
      <w:pStyle w:val="Header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316 – ANIMAL MORTALITY FACILITY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ocumentProtection w:edit="forms" w:enforcement="0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C22"/>
    <w:rsid w:val="00016C6D"/>
    <w:rsid w:val="00021B6E"/>
    <w:rsid w:val="00030712"/>
    <w:rsid w:val="000562EA"/>
    <w:rsid w:val="000E341A"/>
    <w:rsid w:val="00116655"/>
    <w:rsid w:val="00166EB0"/>
    <w:rsid w:val="001845DA"/>
    <w:rsid w:val="001A4F6C"/>
    <w:rsid w:val="001B5B85"/>
    <w:rsid w:val="001D4A8F"/>
    <w:rsid w:val="00212C22"/>
    <w:rsid w:val="00217F80"/>
    <w:rsid w:val="002428CB"/>
    <w:rsid w:val="002479F8"/>
    <w:rsid w:val="00260933"/>
    <w:rsid w:val="002A1896"/>
    <w:rsid w:val="002B3B76"/>
    <w:rsid w:val="002D3B1E"/>
    <w:rsid w:val="00322101"/>
    <w:rsid w:val="00386810"/>
    <w:rsid w:val="003A2498"/>
    <w:rsid w:val="003B2757"/>
    <w:rsid w:val="003C679E"/>
    <w:rsid w:val="003D4BCE"/>
    <w:rsid w:val="00406C3F"/>
    <w:rsid w:val="00410BF6"/>
    <w:rsid w:val="00412962"/>
    <w:rsid w:val="00425E00"/>
    <w:rsid w:val="00443248"/>
    <w:rsid w:val="00447B95"/>
    <w:rsid w:val="0045632E"/>
    <w:rsid w:val="004A33BE"/>
    <w:rsid w:val="004E149D"/>
    <w:rsid w:val="004E26C8"/>
    <w:rsid w:val="00530669"/>
    <w:rsid w:val="00553BDE"/>
    <w:rsid w:val="00556980"/>
    <w:rsid w:val="00584195"/>
    <w:rsid w:val="005A5C46"/>
    <w:rsid w:val="005B2D95"/>
    <w:rsid w:val="005B53C0"/>
    <w:rsid w:val="005C6F65"/>
    <w:rsid w:val="005D1EB8"/>
    <w:rsid w:val="005E407C"/>
    <w:rsid w:val="00631135"/>
    <w:rsid w:val="00635062"/>
    <w:rsid w:val="00645663"/>
    <w:rsid w:val="00664C12"/>
    <w:rsid w:val="0066555E"/>
    <w:rsid w:val="0073606E"/>
    <w:rsid w:val="00754383"/>
    <w:rsid w:val="00755AD7"/>
    <w:rsid w:val="00796FC9"/>
    <w:rsid w:val="0080110D"/>
    <w:rsid w:val="0081009F"/>
    <w:rsid w:val="008549AD"/>
    <w:rsid w:val="00855D9D"/>
    <w:rsid w:val="009060BC"/>
    <w:rsid w:val="009336EE"/>
    <w:rsid w:val="00950240"/>
    <w:rsid w:val="00966D75"/>
    <w:rsid w:val="009B5A22"/>
    <w:rsid w:val="009C7990"/>
    <w:rsid w:val="009D03CE"/>
    <w:rsid w:val="009E6573"/>
    <w:rsid w:val="009E7821"/>
    <w:rsid w:val="009F19F0"/>
    <w:rsid w:val="00A31A52"/>
    <w:rsid w:val="00AA7D44"/>
    <w:rsid w:val="00AC65A2"/>
    <w:rsid w:val="00AF0D4D"/>
    <w:rsid w:val="00B245CC"/>
    <w:rsid w:val="00B32680"/>
    <w:rsid w:val="00B5424E"/>
    <w:rsid w:val="00B83F72"/>
    <w:rsid w:val="00BC64AC"/>
    <w:rsid w:val="00C16F5B"/>
    <w:rsid w:val="00CA044A"/>
    <w:rsid w:val="00D16B4F"/>
    <w:rsid w:val="00D32152"/>
    <w:rsid w:val="00DB1A52"/>
    <w:rsid w:val="00DC08E5"/>
    <w:rsid w:val="00DC265D"/>
    <w:rsid w:val="00DE2AA0"/>
    <w:rsid w:val="00DE76FE"/>
    <w:rsid w:val="00DF4238"/>
    <w:rsid w:val="00E01E8B"/>
    <w:rsid w:val="00E124BD"/>
    <w:rsid w:val="00E24310"/>
    <w:rsid w:val="00E42B8B"/>
    <w:rsid w:val="00E64CB4"/>
    <w:rsid w:val="00E9082B"/>
    <w:rsid w:val="00EB5375"/>
    <w:rsid w:val="00ED431F"/>
    <w:rsid w:val="00F2514F"/>
    <w:rsid w:val="00F27921"/>
    <w:rsid w:val="00FB7A15"/>
    <w:rsid w:val="00FC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  <o:rules v:ext="edit">
        <o:r id="V:Rule3" type="connector" idref="#_x0000_s1034"/>
        <o:r id="V:Rule4" type="connector" idref="#_x0000_s1033"/>
      </o:rules>
    </o:shapelayout>
  </w:shapeDefaults>
  <w:decimalSymbol w:val="."/>
  <w:listSeparator w:val=","/>
  <w14:docId w14:val="22ADDE4E"/>
  <w15:docId w15:val="{B1BCBA91-9199-4EC5-BB12-A9B85A23E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96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12962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412962"/>
    <w:rPr>
      <w:color w:val="auto"/>
    </w:rPr>
  </w:style>
  <w:style w:type="paragraph" w:customStyle="1" w:styleId="CM1">
    <w:name w:val="CM1"/>
    <w:basedOn w:val="Default"/>
    <w:next w:val="Default"/>
    <w:uiPriority w:val="99"/>
    <w:rsid w:val="00412962"/>
    <w:rPr>
      <w:color w:val="auto"/>
    </w:rPr>
  </w:style>
  <w:style w:type="paragraph" w:customStyle="1" w:styleId="CM5">
    <w:name w:val="CM5"/>
    <w:basedOn w:val="Default"/>
    <w:next w:val="Default"/>
    <w:uiPriority w:val="99"/>
    <w:rsid w:val="00412962"/>
    <w:rPr>
      <w:color w:val="auto"/>
    </w:rPr>
  </w:style>
  <w:style w:type="paragraph" w:customStyle="1" w:styleId="CM2">
    <w:name w:val="CM2"/>
    <w:basedOn w:val="Default"/>
    <w:next w:val="Default"/>
    <w:uiPriority w:val="99"/>
    <w:rsid w:val="00412962"/>
    <w:pPr>
      <w:spacing w:line="23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412962"/>
    <w:pPr>
      <w:spacing w:line="238" w:lineRule="atLeast"/>
    </w:pPr>
    <w:rPr>
      <w:color w:val="auto"/>
    </w:rPr>
  </w:style>
  <w:style w:type="table" w:styleId="TableGrid">
    <w:name w:val="Table Grid"/>
    <w:basedOn w:val="TableNormal"/>
    <w:uiPriority w:val="59"/>
    <w:rsid w:val="00AA7D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24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5024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B27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757"/>
  </w:style>
  <w:style w:type="paragraph" w:styleId="Footer">
    <w:name w:val="footer"/>
    <w:basedOn w:val="Normal"/>
    <w:link w:val="FooterChar"/>
    <w:uiPriority w:val="99"/>
    <w:unhideWhenUsed/>
    <w:rsid w:val="003B27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3.xml"/><Relationship Id="rId18" Type="http://schemas.openxmlformats.org/officeDocument/2006/relationships/control" Target="activeX/activeX8.xm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control" Target="activeX/activeX11.xml"/><Relationship Id="rId7" Type="http://schemas.openxmlformats.org/officeDocument/2006/relationships/webSettings" Target="webSettings.xml"/><Relationship Id="rId12" Type="http://schemas.openxmlformats.org/officeDocument/2006/relationships/control" Target="activeX/activeX2.xml"/><Relationship Id="rId17" Type="http://schemas.openxmlformats.org/officeDocument/2006/relationships/control" Target="activeX/activeX7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ontrol" Target="activeX/activeX6.xml"/><Relationship Id="rId20" Type="http://schemas.openxmlformats.org/officeDocument/2006/relationships/control" Target="activeX/activeX10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control" Target="activeX/activeX14.xml"/><Relationship Id="rId5" Type="http://schemas.openxmlformats.org/officeDocument/2006/relationships/styles" Target="styles.xml"/><Relationship Id="rId15" Type="http://schemas.openxmlformats.org/officeDocument/2006/relationships/control" Target="activeX/activeX5.xml"/><Relationship Id="rId23" Type="http://schemas.openxmlformats.org/officeDocument/2006/relationships/control" Target="activeX/activeX13.xml"/><Relationship Id="rId28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control" Target="activeX/activeX9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ontrol" Target="activeX/activeX4.xml"/><Relationship Id="rId22" Type="http://schemas.openxmlformats.org/officeDocument/2006/relationships/control" Target="activeX/activeX12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el.Poore\My%20Documents\1A%20Practice%20standards%20maintenance\Updating%20standards%20080925\393%20Filter%20Strip%20WA%20update\WA%20docs\Final%20final%20sept%202010\393_Documentation%20Req.dot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33c0f6fd-68da-4dca-96e1-bd72fb859533" xsi:nil="true"/>
    <lcf76f155ced4ddcb4097134ff3c332f xmlns="47ca554a-6a59-441a-a84c-625ca94c37e8">
      <Terms xmlns="http://schemas.microsoft.com/office/infopath/2007/PartnerControls"/>
    </lcf76f155ced4ddcb4097134ff3c332f>
    <hyperlink xmlns="47ca554a-6a59-441a-a84c-625ca94c37e8">
      <Url xsi:nil="true"/>
      <Description xsi:nil="true"/>
    </hyperlink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763115A2D86647A2A7FDE4F3FA2D6B" ma:contentTypeVersion="13" ma:contentTypeDescription="Create a new document." ma:contentTypeScope="" ma:versionID="c7625d4e87a73aefe0320a9ec4ee7728">
  <xsd:schema xmlns:xsd="http://www.w3.org/2001/XMLSchema" xmlns:xs="http://www.w3.org/2001/XMLSchema" xmlns:p="http://schemas.microsoft.com/office/2006/metadata/properties" xmlns:ns2="47ca554a-6a59-441a-a84c-625ca94c37e8" xmlns:ns3="33c0f6fd-68da-4dca-96e1-bd72fb859533" targetNamespace="http://schemas.microsoft.com/office/2006/metadata/properties" ma:root="true" ma:fieldsID="67d378592b55147b142d7da571f8ece8" ns2:_="" ns3:_="">
    <xsd:import namespace="47ca554a-6a59-441a-a84c-625ca94c37e8"/>
    <xsd:import namespace="33c0f6fd-68da-4dca-96e1-bd72fb8595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hyper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a554a-6a59-441a-a84c-625ca94c37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ff62593-b918-4deb-ac08-0d74ac0c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hyperlink" ma:index="20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c0f6fd-68da-4dca-96e1-bd72fb85953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4bfe0f-b748-4e62-b58b-817a0f76ddec}" ma:internalName="TaxCatchAll" ma:showField="CatchAllData" ma:web="33c0f6fd-68da-4dca-96e1-bd72fb8595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E395E-4E1E-4397-8FA4-9D616ABCAD2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CAA251B-E2BC-499E-84D3-B42962D38C2D}"/>
</file>

<file path=customXml/itemProps3.xml><?xml version="1.0" encoding="utf-8"?>
<ds:datastoreItem xmlns:ds="http://schemas.openxmlformats.org/officeDocument/2006/customXml" ds:itemID="{C70E1961-4B63-47FE-82A9-82AA28C76F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6A9225-3EB8-4A42-A4A8-B2306BAD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393_Documentation Req</Template>
  <TotalTime>1</TotalTime>
  <Pages>2</Pages>
  <Words>462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Practice Documentation RequirementsFish_Passage-396</vt:lpstr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Practice Documentation RequirementsFish_Passage-396</dc:title>
  <dc:subject/>
  <dc:creator>Joel.Poore</dc:creator>
  <cp:keywords/>
  <dc:description/>
  <cp:lastModifiedBy>Gasperi, Joe - NRCS, Spokane, WA</cp:lastModifiedBy>
  <cp:revision>3</cp:revision>
  <cp:lastPrinted>2010-12-06T19:19:00Z</cp:lastPrinted>
  <dcterms:created xsi:type="dcterms:W3CDTF">2020-10-28T16:26:00Z</dcterms:created>
  <dcterms:modified xsi:type="dcterms:W3CDTF">2020-10-28T16:27:00Z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0x0101003F763115A2D86647A2A7FDE4F3FA2D6B</vt:lpwstr>
  </property>
</Properties>
</file>